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8D4FA" w14:textId="14360632" w:rsidR="00473EEE" w:rsidRDefault="00473EEE">
      <w:pPr>
        <w:rPr>
          <w:rFonts w:cstheme="minorHAnsi"/>
        </w:rPr>
      </w:pPr>
    </w:p>
    <w:p w14:paraId="779868EE" w14:textId="2CFE5837" w:rsidR="00B614AF" w:rsidRDefault="00B614AF">
      <w:pPr>
        <w:rPr>
          <w:rFonts w:cstheme="minorHAnsi"/>
        </w:rPr>
      </w:pPr>
    </w:p>
    <w:p w14:paraId="348B033C" w14:textId="5407D2B0" w:rsidR="00B614AF" w:rsidRDefault="00B614AF">
      <w:pPr>
        <w:rPr>
          <w:rFonts w:cstheme="minorHAnsi"/>
        </w:rPr>
      </w:pPr>
    </w:p>
    <w:p w14:paraId="4B2A8520" w14:textId="3941F8A3" w:rsidR="00B614AF" w:rsidRDefault="00B614AF">
      <w:pPr>
        <w:rPr>
          <w:rFonts w:cstheme="minorHAnsi"/>
        </w:rPr>
      </w:pPr>
    </w:p>
    <w:p w14:paraId="633F072B" w14:textId="77777777" w:rsidR="00A55E7E" w:rsidRDefault="00A55E7E" w:rsidP="00A55E7E">
      <w:pPr>
        <w:pStyle w:val="NoSpacing"/>
        <w:jc w:val="center"/>
        <w:rPr>
          <w:b/>
          <w:bCs/>
          <w:sz w:val="28"/>
          <w:szCs w:val="28"/>
        </w:rPr>
      </w:pPr>
    </w:p>
    <w:p w14:paraId="00794A09" w14:textId="77777777" w:rsidR="00A55E7E" w:rsidRDefault="00A55E7E" w:rsidP="00A55E7E">
      <w:pPr>
        <w:pStyle w:val="NoSpacing"/>
        <w:jc w:val="center"/>
        <w:rPr>
          <w:b/>
          <w:bCs/>
          <w:sz w:val="28"/>
          <w:szCs w:val="28"/>
        </w:rPr>
      </w:pPr>
    </w:p>
    <w:p w14:paraId="6217FCA2" w14:textId="0B4A316A" w:rsidR="00A55E7E" w:rsidRPr="004A2994" w:rsidRDefault="00A55E7E" w:rsidP="00A55E7E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BDIAP</w:t>
      </w:r>
      <w:r>
        <w:rPr>
          <w:b/>
          <w:bCs/>
          <w:sz w:val="28"/>
          <w:szCs w:val="28"/>
        </w:rPr>
        <w:t xml:space="preserve"> Student Elective</w:t>
      </w:r>
      <w:r w:rsidRPr="004A2994">
        <w:rPr>
          <w:b/>
          <w:bCs/>
          <w:sz w:val="28"/>
          <w:szCs w:val="28"/>
        </w:rPr>
        <w:t xml:space="preserve"> Application</w:t>
      </w:r>
    </w:p>
    <w:p w14:paraId="4D43B874" w14:textId="77777777" w:rsidR="00A55E7E" w:rsidRDefault="00A55E7E" w:rsidP="00A55E7E">
      <w:pPr>
        <w:pStyle w:val="NoSpacing"/>
      </w:pPr>
    </w:p>
    <w:p w14:paraId="64B3C1AE" w14:textId="71219702" w:rsidR="00A55E7E" w:rsidRDefault="00137285" w:rsidP="00A55E7E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Approval of the </w:t>
      </w:r>
      <w:r w:rsidR="00D32851">
        <w:rPr>
          <w:b/>
          <w:bCs/>
          <w:sz w:val="28"/>
          <w:szCs w:val="28"/>
        </w:rPr>
        <w:t>Dean of applicant’s</w:t>
      </w:r>
      <w:r w:rsidR="00A55E7E">
        <w:rPr>
          <w:b/>
          <w:bCs/>
          <w:sz w:val="28"/>
          <w:szCs w:val="28"/>
        </w:rPr>
        <w:t xml:space="preserve"> </w:t>
      </w:r>
      <w:r w:rsidR="00D32851">
        <w:rPr>
          <w:b/>
          <w:bCs/>
          <w:sz w:val="28"/>
          <w:szCs w:val="28"/>
        </w:rPr>
        <w:t>Medical School/Faculty</w:t>
      </w:r>
    </w:p>
    <w:p w14:paraId="4C351176" w14:textId="77777777" w:rsidR="00106CDD" w:rsidRDefault="00106CDD" w:rsidP="00A55E7E">
      <w:pPr>
        <w:pStyle w:val="NoSpacing"/>
        <w:jc w:val="center"/>
        <w:rPr>
          <w:b/>
          <w:bCs/>
          <w:sz w:val="28"/>
          <w:szCs w:val="28"/>
        </w:rPr>
      </w:pPr>
    </w:p>
    <w:p w14:paraId="5F400C4E" w14:textId="77777777" w:rsidR="00137285" w:rsidRDefault="00137285" w:rsidP="00137285">
      <w:pPr>
        <w:pStyle w:val="NoSpacing"/>
        <w:spacing w:line="360" w:lineRule="auto"/>
        <w:rPr>
          <w:b/>
          <w:bCs/>
        </w:rPr>
      </w:pPr>
    </w:p>
    <w:p w14:paraId="28B0190C" w14:textId="5F8DD562" w:rsidR="00137285" w:rsidRPr="00E23CB1" w:rsidRDefault="00137285" w:rsidP="00137285">
      <w:pPr>
        <w:pStyle w:val="NoSpacing"/>
        <w:spacing w:line="360" w:lineRule="auto"/>
        <w:rPr>
          <w:b/>
          <w:bCs/>
        </w:rPr>
      </w:pPr>
      <w:r w:rsidRPr="00E23CB1">
        <w:rPr>
          <w:b/>
          <w:bCs/>
        </w:rPr>
        <w:t>NAME OF APPLICANT:</w:t>
      </w:r>
    </w:p>
    <w:p w14:paraId="0D455D44" w14:textId="77777777" w:rsidR="00A55E7E" w:rsidRDefault="00A55E7E" w:rsidP="00A55E7E">
      <w:pPr>
        <w:pStyle w:val="NoSpacing"/>
        <w:rPr>
          <w:b/>
          <w:bCs/>
        </w:rPr>
      </w:pPr>
    </w:p>
    <w:p w14:paraId="109AF168" w14:textId="27B5181E" w:rsidR="00D32851" w:rsidRDefault="00A55E7E" w:rsidP="00A55E7E">
      <w:pPr>
        <w:pStyle w:val="NoSpacing"/>
        <w:rPr>
          <w:b/>
          <w:bCs/>
        </w:rPr>
      </w:pPr>
      <w:r w:rsidRPr="004A2994">
        <w:rPr>
          <w:b/>
          <w:bCs/>
        </w:rPr>
        <w:t xml:space="preserve">TO </w:t>
      </w:r>
      <w:r w:rsidR="00D32851">
        <w:rPr>
          <w:b/>
          <w:bCs/>
        </w:rPr>
        <w:t>DEAN</w:t>
      </w:r>
    </w:p>
    <w:p w14:paraId="6C3829A1" w14:textId="43F219A9" w:rsidR="00A55E7E" w:rsidRPr="00BE7E70" w:rsidRDefault="00A55E7E" w:rsidP="00A55E7E">
      <w:pPr>
        <w:pStyle w:val="NoSpacing"/>
      </w:pPr>
      <w:r w:rsidRPr="00BE7E70">
        <w:t xml:space="preserve">The above-named applicant has applied for a BDIAP </w:t>
      </w:r>
      <w:r>
        <w:t xml:space="preserve">Student Elective </w:t>
      </w:r>
      <w:r w:rsidRPr="00BE7E70">
        <w:t>bursary</w:t>
      </w:r>
      <w:r>
        <w:t>.</w:t>
      </w:r>
      <w:r w:rsidRPr="00BE7E70">
        <w:t xml:space="preserve"> Please sign</w:t>
      </w:r>
      <w:r>
        <w:t xml:space="preserve"> the declaration</w:t>
      </w:r>
      <w:r w:rsidRPr="00BE7E70">
        <w:t xml:space="preserve"> below </w:t>
      </w:r>
      <w:r w:rsidR="00137285">
        <w:t xml:space="preserve">in support of </w:t>
      </w:r>
      <w:r w:rsidRPr="00BE7E70">
        <w:t>the</w:t>
      </w:r>
      <w:r>
        <w:t>ir</w:t>
      </w:r>
      <w:r w:rsidRPr="00BE7E70">
        <w:t xml:space="preserve"> application. </w:t>
      </w:r>
    </w:p>
    <w:p w14:paraId="71533A75" w14:textId="77777777" w:rsidR="00A55E7E" w:rsidRPr="00D32851" w:rsidRDefault="00A55E7E" w:rsidP="00A55E7E">
      <w:pPr>
        <w:pStyle w:val="NoSpacing"/>
        <w:rPr>
          <w:b/>
          <w:bCs/>
        </w:rPr>
      </w:pPr>
    </w:p>
    <w:p w14:paraId="4729A57A" w14:textId="79B66205" w:rsidR="00D32851" w:rsidRPr="00D32851" w:rsidRDefault="00D32851" w:rsidP="00D32851">
      <w:pPr>
        <w:pStyle w:val="BodyText"/>
        <w:spacing w:before="0" w:after="0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 w:rsidRPr="00D32851">
        <w:rPr>
          <w:rFonts w:asciiTheme="minorHAnsi" w:hAnsiTheme="minorHAnsi" w:cstheme="minorHAnsi"/>
          <w:b w:val="0"/>
          <w:bCs/>
          <w:sz w:val="22"/>
          <w:szCs w:val="22"/>
        </w:rPr>
        <w:t>I support th</w:t>
      </w:r>
      <w:r w:rsidR="00137285">
        <w:rPr>
          <w:rFonts w:asciiTheme="minorHAnsi" w:hAnsiTheme="minorHAnsi" w:cstheme="minorHAnsi"/>
          <w:b w:val="0"/>
          <w:bCs/>
          <w:sz w:val="22"/>
          <w:szCs w:val="22"/>
        </w:rPr>
        <w:t xml:space="preserve">e </w:t>
      </w:r>
      <w:r w:rsidRPr="00D32851">
        <w:rPr>
          <w:rFonts w:asciiTheme="minorHAnsi" w:hAnsiTheme="minorHAnsi" w:cstheme="minorHAnsi"/>
          <w:b w:val="0"/>
          <w:bCs/>
          <w:sz w:val="22"/>
          <w:szCs w:val="22"/>
        </w:rPr>
        <w:t xml:space="preserve">application </w:t>
      </w:r>
      <w:r w:rsidR="00137285">
        <w:rPr>
          <w:rFonts w:asciiTheme="minorHAnsi" w:hAnsiTheme="minorHAnsi" w:cstheme="minorHAnsi"/>
          <w:b w:val="0"/>
          <w:bCs/>
          <w:sz w:val="22"/>
          <w:szCs w:val="22"/>
        </w:rPr>
        <w:t xml:space="preserve">of the candidate </w:t>
      </w:r>
      <w:r w:rsidRPr="00D32851">
        <w:rPr>
          <w:rFonts w:asciiTheme="minorHAnsi" w:hAnsiTheme="minorHAnsi" w:cstheme="minorHAnsi"/>
          <w:b w:val="0"/>
          <w:bCs/>
          <w:sz w:val="22"/>
          <w:szCs w:val="22"/>
        </w:rPr>
        <w:t>and confirm that the student will be available during the time indicated.</w:t>
      </w:r>
    </w:p>
    <w:p w14:paraId="05474D84" w14:textId="45A75749" w:rsidR="00A55E7E" w:rsidRDefault="00A55E7E" w:rsidP="00A55E7E">
      <w:pPr>
        <w:tabs>
          <w:tab w:val="left" w:leader="dot" w:pos="7938"/>
        </w:tabs>
        <w:spacing w:after="0"/>
        <w:rPr>
          <w:rFonts w:cstheme="minorHAnsi"/>
        </w:rPr>
      </w:pPr>
    </w:p>
    <w:p w14:paraId="450100B0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</w:p>
    <w:p w14:paraId="0A67DDBF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4DB2A767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Signature</w:t>
      </w:r>
    </w:p>
    <w:p w14:paraId="59CCEB0A" w14:textId="77777777" w:rsidR="00137285" w:rsidRDefault="00137285" w:rsidP="00137285">
      <w:pPr>
        <w:pStyle w:val="NoSpacing"/>
        <w:rPr>
          <w:color w:val="222222"/>
          <w:shd w:val="clear" w:color="auto" w:fill="FFFFFF"/>
        </w:rPr>
      </w:pPr>
    </w:p>
    <w:p w14:paraId="2561C98F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</w:p>
    <w:p w14:paraId="337E2E25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0ABD07F4" w14:textId="77777777" w:rsidR="00137285" w:rsidRDefault="00137285" w:rsidP="00137285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Print Name</w:t>
      </w:r>
    </w:p>
    <w:p w14:paraId="10E6CC33" w14:textId="77777777" w:rsidR="00137285" w:rsidRDefault="00137285" w:rsidP="00137285">
      <w:pPr>
        <w:pStyle w:val="NoSpacing"/>
        <w:rPr>
          <w:color w:val="222222"/>
          <w:shd w:val="clear" w:color="auto" w:fill="FFFFFF"/>
        </w:rPr>
      </w:pPr>
    </w:p>
    <w:p w14:paraId="0134689E" w14:textId="77777777" w:rsidR="00137285" w:rsidRDefault="00137285" w:rsidP="00137285">
      <w:pPr>
        <w:pStyle w:val="NoSpacing"/>
        <w:rPr>
          <w:color w:val="222222"/>
          <w:shd w:val="clear" w:color="auto" w:fill="FFFFFF"/>
        </w:rPr>
      </w:pPr>
    </w:p>
    <w:p w14:paraId="529E2FB1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19987F48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Email </w:t>
      </w:r>
    </w:p>
    <w:p w14:paraId="0A57B444" w14:textId="77777777" w:rsidR="00137285" w:rsidRDefault="00137285" w:rsidP="00137285">
      <w:pPr>
        <w:pStyle w:val="NoSpacing"/>
        <w:rPr>
          <w:color w:val="222222"/>
          <w:shd w:val="clear" w:color="auto" w:fill="FFFFFF"/>
        </w:rPr>
      </w:pPr>
    </w:p>
    <w:p w14:paraId="61AB56A3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</w:p>
    <w:p w14:paraId="0527A56D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5D0203E3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 xml:space="preserve">Institute </w:t>
      </w:r>
    </w:p>
    <w:p w14:paraId="315C0BA2" w14:textId="77777777" w:rsidR="00137285" w:rsidRDefault="00137285" w:rsidP="00137285">
      <w:pPr>
        <w:pStyle w:val="NoSpacing"/>
        <w:rPr>
          <w:color w:val="222222"/>
          <w:shd w:val="clear" w:color="auto" w:fill="FFFFFF"/>
        </w:rPr>
      </w:pPr>
    </w:p>
    <w:p w14:paraId="33371C78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</w:p>
    <w:p w14:paraId="644C0088" w14:textId="77777777" w:rsidR="00137285" w:rsidRPr="00BE7E70" w:rsidRDefault="00137285" w:rsidP="00137285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52BD528C" w14:textId="77777777" w:rsidR="00137285" w:rsidRPr="00104421" w:rsidRDefault="00137285" w:rsidP="00137285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Date</w:t>
      </w:r>
    </w:p>
    <w:p w14:paraId="77F6FC6D" w14:textId="1796AC97" w:rsidR="00D40CB9" w:rsidRPr="00137285" w:rsidRDefault="00D40CB9" w:rsidP="00137285">
      <w:pPr>
        <w:pStyle w:val="NoSpacing"/>
        <w:rPr>
          <w:color w:val="222222"/>
          <w:shd w:val="clear" w:color="auto" w:fill="FFFFFF"/>
        </w:rPr>
      </w:pPr>
    </w:p>
    <w:sectPr w:rsidR="00D40CB9" w:rsidRPr="00137285" w:rsidSect="00A739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54B75" w14:textId="77777777" w:rsidR="00A73994" w:rsidRDefault="00A73994" w:rsidP="00220D44">
      <w:pPr>
        <w:spacing w:after="0" w:line="240" w:lineRule="auto"/>
      </w:pPr>
      <w:r>
        <w:separator/>
      </w:r>
    </w:p>
  </w:endnote>
  <w:endnote w:type="continuationSeparator" w:id="0">
    <w:p w14:paraId="1070B8C0" w14:textId="77777777" w:rsidR="00A73994" w:rsidRDefault="00A73994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E461E" w14:textId="77777777" w:rsidR="009122D1" w:rsidRDefault="009122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E4CC" w14:textId="77777777" w:rsidR="00F119BA" w:rsidRDefault="00F119BA">
    <w:pPr>
      <w:pStyle w:val="Footer"/>
      <w:rPr>
        <w:noProof/>
        <w:lang w:eastAsia="en-GB"/>
      </w:rPr>
    </w:pPr>
  </w:p>
  <w:p w14:paraId="76031CCE" w14:textId="77777777" w:rsidR="00473EEE" w:rsidRDefault="00473EEE">
    <w:pPr>
      <w:pStyle w:val="Footer"/>
      <w:rPr>
        <w:noProof/>
        <w:lang w:eastAsia="en-GB"/>
      </w:rPr>
    </w:pPr>
  </w:p>
  <w:p w14:paraId="7074FB9A" w14:textId="77777777" w:rsidR="00473EEE" w:rsidRDefault="00473E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22E53" w14:textId="77777777" w:rsidR="009122D1" w:rsidRDefault="009122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1DBEF" w14:textId="77777777" w:rsidR="00A73994" w:rsidRDefault="00A73994" w:rsidP="00220D44">
      <w:pPr>
        <w:spacing w:after="0" w:line="240" w:lineRule="auto"/>
      </w:pPr>
      <w:r>
        <w:separator/>
      </w:r>
    </w:p>
  </w:footnote>
  <w:footnote w:type="continuationSeparator" w:id="0">
    <w:p w14:paraId="1E04FF57" w14:textId="77777777" w:rsidR="00A73994" w:rsidRDefault="00A73994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48D46" w14:textId="77777777" w:rsidR="009122D1" w:rsidRDefault="00912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9B86" w14:textId="77777777" w:rsidR="00220D44" w:rsidRDefault="00F06BA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41D61C" wp14:editId="38BFB6D4">
          <wp:simplePos x="0" y="0"/>
          <wp:positionH relativeFrom="page">
            <wp:align>right</wp:align>
          </wp:positionH>
          <wp:positionV relativeFrom="paragraph">
            <wp:posOffset>-474980</wp:posOffset>
          </wp:positionV>
          <wp:extent cx="7632700" cy="10704396"/>
          <wp:effectExtent l="0" t="0" r="635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10704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6492D" w14:textId="5515CBEA" w:rsidR="009122D1" w:rsidRDefault="009122D1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740B5D9" wp14:editId="403CA919">
          <wp:simplePos x="0" y="0"/>
          <wp:positionH relativeFrom="page">
            <wp:align>left</wp:align>
          </wp:positionH>
          <wp:positionV relativeFrom="paragraph">
            <wp:posOffset>-446405</wp:posOffset>
          </wp:positionV>
          <wp:extent cx="7622781" cy="10693400"/>
          <wp:effectExtent l="0" t="0" r="0" b="0"/>
          <wp:wrapNone/>
          <wp:docPr id="2" name="Picture 2" descr="A blue and white background with a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a flag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781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E4C2BE" w14:textId="48753F9A" w:rsidR="009122D1" w:rsidRDefault="009122D1">
    <w:pPr>
      <w:pStyle w:val="Header"/>
      <w:rPr>
        <w:noProof/>
      </w:rPr>
    </w:pPr>
  </w:p>
  <w:p w14:paraId="3CB04432" w14:textId="5F144A02" w:rsidR="00F06BAF" w:rsidRDefault="00F06B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626A3"/>
    <w:multiLevelType w:val="hybridMultilevel"/>
    <w:tmpl w:val="83DAB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2483E"/>
    <w:multiLevelType w:val="hybridMultilevel"/>
    <w:tmpl w:val="BE7ADD02"/>
    <w:lvl w:ilvl="0" w:tplc="A4F499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57934809">
    <w:abstractNumId w:val="1"/>
  </w:num>
  <w:num w:numId="2" w16cid:durableId="1361080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D0A"/>
    <w:rsid w:val="00085313"/>
    <w:rsid w:val="00087DB1"/>
    <w:rsid w:val="000D5783"/>
    <w:rsid w:val="00106CDD"/>
    <w:rsid w:val="0011197E"/>
    <w:rsid w:val="00137285"/>
    <w:rsid w:val="00150616"/>
    <w:rsid w:val="001A2BE5"/>
    <w:rsid w:val="00220D44"/>
    <w:rsid w:val="002705A4"/>
    <w:rsid w:val="003B7DD9"/>
    <w:rsid w:val="00473EEE"/>
    <w:rsid w:val="004C78EB"/>
    <w:rsid w:val="00627D0A"/>
    <w:rsid w:val="006C3CE9"/>
    <w:rsid w:val="0072742D"/>
    <w:rsid w:val="009122D1"/>
    <w:rsid w:val="00A108FA"/>
    <w:rsid w:val="00A55E7E"/>
    <w:rsid w:val="00A73994"/>
    <w:rsid w:val="00AF556E"/>
    <w:rsid w:val="00B32306"/>
    <w:rsid w:val="00B4368A"/>
    <w:rsid w:val="00B536F6"/>
    <w:rsid w:val="00B614AF"/>
    <w:rsid w:val="00B72785"/>
    <w:rsid w:val="00C20920"/>
    <w:rsid w:val="00C31D43"/>
    <w:rsid w:val="00D057BE"/>
    <w:rsid w:val="00D32851"/>
    <w:rsid w:val="00D40CB9"/>
    <w:rsid w:val="00D74CAA"/>
    <w:rsid w:val="00F06BAF"/>
    <w:rsid w:val="00F119B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811B0"/>
  <w15:chartTrackingRefBased/>
  <w15:docId w15:val="{5B2BE885-4CA9-4A67-B113-6B77D577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61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4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D32851"/>
    <w:pPr>
      <w:spacing w:before="60" w:after="60" w:line="240" w:lineRule="auto"/>
      <w:jc w:val="center"/>
    </w:pPr>
    <w:rPr>
      <w:rFonts w:ascii="Times New Roman" w:eastAsia="Times New Roman" w:hAnsi="Times New Roman" w:cs="Times New Roman"/>
      <w:b/>
      <w:sz w:val="20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32851"/>
    <w:rPr>
      <w:rFonts w:ascii="Times New Roman" w:eastAsia="Times New Roman" w:hAnsi="Times New Roman" w:cs="Times New Roman"/>
      <w:b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03.11.21%20-%20Letterhea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03.11.21 - Letterhead (1)</Template>
  <TotalTime>10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Kiely</dc:creator>
  <cp:keywords/>
  <dc:description/>
  <cp:lastModifiedBy>Louisa Coulthurst</cp:lastModifiedBy>
  <cp:revision>7</cp:revision>
  <dcterms:created xsi:type="dcterms:W3CDTF">2022-05-05T11:56:00Z</dcterms:created>
  <dcterms:modified xsi:type="dcterms:W3CDTF">2024-02-27T09:48:00Z</dcterms:modified>
</cp:coreProperties>
</file>